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37C8B" w14:textId="1CDF2DF7" w:rsidR="00A87D94" w:rsidRPr="003D13E5" w:rsidRDefault="00A87D94" w:rsidP="003D13E5">
      <w:pPr>
        <w:pStyle w:val="Citt"/>
      </w:pPr>
      <w:r w:rsidRPr="003D13E5">
        <w:rPr>
          <w:i w:val="0"/>
          <w:iCs w:val="0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1C66BFEC" wp14:editId="1E37970C">
                <wp:simplePos x="0" y="0"/>
                <wp:positionH relativeFrom="column">
                  <wp:posOffset>-226695</wp:posOffset>
                </wp:positionH>
                <wp:positionV relativeFrom="page">
                  <wp:posOffset>1584325</wp:posOffset>
                </wp:positionV>
                <wp:extent cx="5943600" cy="0"/>
                <wp:effectExtent l="11430" t="12700" r="7620" b="6350"/>
                <wp:wrapNone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B9E723" id="Line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17.85pt,124.75pt" to="450.15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" strokecolor="red" strokeweight="1pt">
                <w10:wrap anchory="page"/>
                <w10:anchorlock/>
              </v:line>
            </w:pict>
          </mc:Fallback>
        </mc:AlternateContent>
      </w:r>
      <w:r w:rsidR="00593CDA" w:rsidRPr="003D13E5">
        <w:rPr>
          <w:i w:val="0"/>
          <w:iCs w:val="0"/>
        </w:rPr>
        <w:t>Mateřská škola, Hostěnice, okr.Brno-venkov, příspěvková organizace</w:t>
      </w:r>
      <w:r w:rsidRPr="003D13E5">
        <w:rPr>
          <w:i w:val="0"/>
          <w:iCs w:val="0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48FEF36C" wp14:editId="77CD6367">
                <wp:simplePos x="0" y="0"/>
                <wp:positionH relativeFrom="column">
                  <wp:posOffset>2743200</wp:posOffset>
                </wp:positionH>
                <wp:positionV relativeFrom="page">
                  <wp:posOffset>1814195</wp:posOffset>
                </wp:positionV>
                <wp:extent cx="2857500" cy="1485900"/>
                <wp:effectExtent l="0" t="4445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6B5936" w14:textId="77777777" w:rsidR="00E92C24" w:rsidRDefault="00E92C24" w:rsidP="00A87D94">
                            <w:pPr>
                              <w:rPr>
                                <w:bCs/>
                              </w:rPr>
                            </w:pPr>
                          </w:p>
                          <w:p w14:paraId="3A4A2A95" w14:textId="77777777" w:rsidR="00E92C24" w:rsidRDefault="00E92C24" w:rsidP="00A87D94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FEF36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in;margin-top:142.85pt;width:225pt;height:11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" filled="f" stroked="f">
                <v:textbox>
                  <w:txbxContent>
                    <w:p w14:paraId="1D6B5936" w14:textId="77777777" w:rsidR="00E92C24" w:rsidRDefault="00E92C24" w:rsidP="00A87D94">
                      <w:pPr>
                        <w:rPr>
                          <w:bCs/>
                        </w:rPr>
                      </w:pPr>
                    </w:p>
                    <w:p w14:paraId="3A4A2A95" w14:textId="77777777" w:rsidR="00E92C24" w:rsidRDefault="00E92C24" w:rsidP="00A87D94">
                      <w:pPr>
                        <w:rPr>
                          <w:bCs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593CDA" w:rsidRPr="003D13E5">
        <w:rPr>
          <w:i w:val="0"/>
          <w:iCs w:val="0"/>
          <w:sz w:val="32"/>
        </w:rPr>
        <w:t>,</w:t>
      </w:r>
      <w:r w:rsidR="001861A3">
        <w:rPr>
          <w:i w:val="0"/>
          <w:iCs w:val="0"/>
          <w:sz w:val="32"/>
        </w:rPr>
        <w:t xml:space="preserve"> </w:t>
      </w:r>
      <w:r w:rsidR="00593CDA" w:rsidRPr="003D13E5">
        <w:rPr>
          <w:i w:val="0"/>
          <w:iCs w:val="0"/>
        </w:rPr>
        <w:t>Hostěnice 95, 664 04 Mokrá</w:t>
      </w:r>
      <w:r w:rsidRPr="003D13E5">
        <w:rPr>
          <w:i w:val="0"/>
          <w:iCs w:val="0"/>
        </w:rPr>
        <w:tab/>
      </w:r>
      <w:r w:rsidRPr="004B5B4F">
        <w:tab/>
      </w:r>
    </w:p>
    <w:p w14:paraId="0E0DBFE2" w14:textId="77777777" w:rsidR="002C7159" w:rsidRDefault="002C7159" w:rsidP="00A87D94">
      <w:pPr>
        <w:rPr>
          <w:b/>
        </w:rPr>
      </w:pPr>
    </w:p>
    <w:p w14:paraId="4086FD58" w14:textId="77777777" w:rsidR="00CA145E" w:rsidRDefault="00CA145E" w:rsidP="00A87D94">
      <w:pPr>
        <w:rPr>
          <w:b/>
        </w:rPr>
      </w:pPr>
    </w:p>
    <w:p w14:paraId="15B1F44F" w14:textId="1A171947" w:rsidR="00CE1927" w:rsidRDefault="00CE1927" w:rsidP="00857E91">
      <w:pPr>
        <w:jc w:val="center"/>
        <w:rPr>
          <w:b/>
          <w:color w:val="0000FF"/>
          <w:sz w:val="44"/>
          <w:szCs w:val="44"/>
          <w:u w:val="single"/>
        </w:rPr>
      </w:pPr>
      <w:r w:rsidRPr="00857E91">
        <w:rPr>
          <w:b/>
          <w:color w:val="0000FF"/>
          <w:sz w:val="44"/>
          <w:szCs w:val="44"/>
          <w:u w:val="single"/>
        </w:rPr>
        <w:t>Organizace školního roku 20</w:t>
      </w:r>
      <w:r w:rsidR="007A7EA3">
        <w:rPr>
          <w:b/>
          <w:color w:val="0000FF"/>
          <w:sz w:val="44"/>
          <w:szCs w:val="44"/>
          <w:u w:val="single"/>
        </w:rPr>
        <w:t>2</w:t>
      </w:r>
      <w:r w:rsidR="00593CDA">
        <w:rPr>
          <w:b/>
          <w:color w:val="0000FF"/>
          <w:sz w:val="44"/>
          <w:szCs w:val="44"/>
          <w:u w:val="single"/>
        </w:rPr>
        <w:t>6</w:t>
      </w:r>
      <w:r w:rsidRPr="00857E91">
        <w:rPr>
          <w:b/>
          <w:color w:val="0000FF"/>
          <w:sz w:val="44"/>
          <w:szCs w:val="44"/>
          <w:u w:val="single"/>
        </w:rPr>
        <w:t>/20</w:t>
      </w:r>
      <w:r w:rsidR="000402C8">
        <w:rPr>
          <w:b/>
          <w:color w:val="0000FF"/>
          <w:sz w:val="44"/>
          <w:szCs w:val="44"/>
          <w:u w:val="single"/>
        </w:rPr>
        <w:t>2</w:t>
      </w:r>
      <w:r w:rsidR="00593CDA">
        <w:rPr>
          <w:b/>
          <w:color w:val="0000FF"/>
          <w:sz w:val="44"/>
          <w:szCs w:val="44"/>
          <w:u w:val="single"/>
        </w:rPr>
        <w:t>7</w:t>
      </w:r>
    </w:p>
    <w:p w14:paraId="6FB05C6E" w14:textId="77777777" w:rsidR="003D13E5" w:rsidRDefault="003D13E5" w:rsidP="00857E91">
      <w:pPr>
        <w:jc w:val="center"/>
        <w:rPr>
          <w:b/>
          <w:color w:val="0000FF"/>
          <w:sz w:val="44"/>
          <w:szCs w:val="44"/>
          <w:u w:val="single"/>
        </w:rPr>
      </w:pPr>
    </w:p>
    <w:p w14:paraId="66F63E48" w14:textId="2FE34415" w:rsidR="00960CC3" w:rsidRPr="001747C6" w:rsidRDefault="00FE69ED" w:rsidP="00FE69ED">
      <w:pPr>
        <w:ind w:left="709" w:right="141"/>
        <w:jc w:val="both"/>
      </w:pPr>
      <w:r w:rsidRPr="001747C6">
        <w:t xml:space="preserve">Období školního vyučování a období školních prázdnin stanovuje zákon č. 561/2004 Sb., (školský zákon), ve znění pozdějších předpisů. </w:t>
      </w:r>
    </w:p>
    <w:p w14:paraId="7AEEF3BF" w14:textId="3C09D2BC" w:rsidR="00FE69ED" w:rsidRPr="001747C6" w:rsidRDefault="00FE69ED" w:rsidP="00857E91">
      <w:pPr>
        <w:jc w:val="center"/>
      </w:pPr>
    </w:p>
    <w:p w14:paraId="5FE642F2" w14:textId="77777777" w:rsidR="00FE69ED" w:rsidRPr="001747C6" w:rsidRDefault="00FE69ED" w:rsidP="00857E91">
      <w:pPr>
        <w:jc w:val="center"/>
      </w:pPr>
    </w:p>
    <w:p w14:paraId="0FC04A38" w14:textId="2582C15B" w:rsidR="00CE1927" w:rsidRPr="001747C6" w:rsidRDefault="00CE1927" w:rsidP="00857E91">
      <w:pPr>
        <w:pStyle w:val="Odstavecseseznamem"/>
        <w:spacing w:after="100" w:afterAutospacing="1"/>
        <w:jc w:val="both"/>
      </w:pPr>
      <w:r w:rsidRPr="001747C6">
        <w:rPr>
          <w:u w:val="single"/>
        </w:rPr>
        <w:t>Organizace školního roku 20</w:t>
      </w:r>
      <w:r w:rsidR="007A7EA3" w:rsidRPr="001747C6">
        <w:rPr>
          <w:u w:val="single"/>
        </w:rPr>
        <w:t>2</w:t>
      </w:r>
      <w:r w:rsidR="00593CDA">
        <w:rPr>
          <w:u w:val="single"/>
        </w:rPr>
        <w:t>6</w:t>
      </w:r>
      <w:r w:rsidRPr="001747C6">
        <w:rPr>
          <w:u w:val="single"/>
        </w:rPr>
        <w:t>/20</w:t>
      </w:r>
      <w:r w:rsidR="000402C8" w:rsidRPr="001747C6">
        <w:rPr>
          <w:u w:val="single"/>
        </w:rPr>
        <w:t>2</w:t>
      </w:r>
      <w:r w:rsidR="00593CDA">
        <w:rPr>
          <w:u w:val="single"/>
        </w:rPr>
        <w:t>7</w:t>
      </w:r>
      <w:r w:rsidRPr="001747C6">
        <w:t xml:space="preserve"> před každými </w:t>
      </w:r>
      <w:r w:rsidR="004422A9" w:rsidRPr="001747C6">
        <w:t xml:space="preserve">školními </w:t>
      </w:r>
      <w:r w:rsidRPr="001747C6">
        <w:t xml:space="preserve">prázdninami </w:t>
      </w:r>
      <w:r w:rsidR="004422A9" w:rsidRPr="001747C6">
        <w:t>probíhá předběžný zájem zákonných zástupců dětí,</w:t>
      </w:r>
      <w:r w:rsidRPr="001747C6">
        <w:t xml:space="preserve"> </w:t>
      </w:r>
      <w:r w:rsidR="004422A9" w:rsidRPr="001747C6">
        <w:t>zda-li jejich dítě</w:t>
      </w:r>
      <w:r w:rsidRPr="001747C6">
        <w:t xml:space="preserve"> o prázdninách (pololetní, jarní, velikonoční, první dva týdny o velkých prázdninách) bude navštěvovat MŠ. </w:t>
      </w:r>
    </w:p>
    <w:p w14:paraId="58B787D7" w14:textId="070E69F6" w:rsidR="004422A9" w:rsidRPr="001747C6" w:rsidRDefault="004422A9" w:rsidP="00857E91">
      <w:pPr>
        <w:pStyle w:val="Odstavecseseznamem"/>
        <w:spacing w:after="100" w:afterAutospacing="1"/>
        <w:jc w:val="both"/>
      </w:pPr>
      <w:r w:rsidRPr="001747C6">
        <w:rPr>
          <w:u w:val="single"/>
        </w:rPr>
        <w:t>Prosíme vždy o vaše vyjádření.</w:t>
      </w:r>
      <w:r w:rsidRPr="001747C6">
        <w:t xml:space="preserve"> Pomáhá nám to </w:t>
      </w:r>
      <w:r w:rsidR="00BE3A43" w:rsidRPr="001747C6">
        <w:t xml:space="preserve">s organizací a plánováním. </w:t>
      </w:r>
    </w:p>
    <w:p w14:paraId="4F03B2D8" w14:textId="5BF0F650" w:rsidR="00FE69ED" w:rsidRPr="001747C6" w:rsidRDefault="00FE69ED" w:rsidP="00857E91">
      <w:pPr>
        <w:pStyle w:val="Odstavecseseznamem"/>
        <w:spacing w:after="100" w:afterAutospacing="1"/>
        <w:jc w:val="both"/>
      </w:pPr>
    </w:p>
    <w:p w14:paraId="1CCFF2B9" w14:textId="77777777" w:rsidR="003E5CCF" w:rsidRPr="001747C6" w:rsidRDefault="003E5CCF" w:rsidP="00857E91">
      <w:pPr>
        <w:pStyle w:val="Odstavecseseznamem"/>
        <w:spacing w:after="100" w:afterAutospacing="1"/>
        <w:jc w:val="both"/>
      </w:pPr>
    </w:p>
    <w:p w14:paraId="696C0597" w14:textId="77777777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both"/>
      </w:pPr>
      <w:r>
        <w:t>Začínáme</w:t>
      </w:r>
      <w:r>
        <w:tab/>
      </w:r>
      <w:r>
        <w:tab/>
      </w:r>
      <w:r>
        <w:tab/>
        <w:t>úterý</w:t>
      </w:r>
      <w:r w:rsidRPr="0024425B">
        <w:t xml:space="preserve"> 1. září 202</w:t>
      </w:r>
      <w:r>
        <w:t>6</w:t>
      </w:r>
    </w:p>
    <w:p w14:paraId="701F653E" w14:textId="204F0664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right w:val="single" w:sz="4" w:space="1" w:color="auto"/>
        </w:pBdr>
        <w:jc w:val="both"/>
      </w:pPr>
      <w:r w:rsidRPr="0024425B">
        <w:t>Podzimní prázdniny</w:t>
      </w:r>
      <w:r w:rsidRPr="0024425B">
        <w:tab/>
      </w:r>
      <w:r w:rsidRPr="0024425B">
        <w:tab/>
      </w:r>
      <w:r w:rsidR="00C144DE">
        <w:t>29.10.2026</w:t>
      </w:r>
      <w:r w:rsidRPr="0024425B">
        <w:tab/>
      </w:r>
      <w:r w:rsidR="00EA09AB">
        <w:tab/>
      </w:r>
      <w:r w:rsidR="00EA09AB">
        <w:tab/>
      </w:r>
      <w:r w:rsidR="00EA09AB">
        <w:tab/>
      </w:r>
      <w:r w:rsidR="00EA09AB">
        <w:tab/>
      </w:r>
      <w:r w:rsidR="00EA09AB">
        <w:tab/>
      </w:r>
      <w:r w:rsidR="00EA09AB">
        <w:tab/>
        <w:t xml:space="preserve">       </w:t>
      </w:r>
      <w:r w:rsidRPr="0024425B">
        <w:t>otevřen</w:t>
      </w:r>
      <w:r>
        <w:t>o</w:t>
      </w:r>
    </w:p>
    <w:p w14:paraId="7F7BF13B" w14:textId="4DB73E14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both"/>
      </w:pPr>
      <w:r w:rsidRPr="0024425B">
        <w:t>Vánoční prázdniny</w:t>
      </w:r>
      <w:r w:rsidRPr="0024425B">
        <w:tab/>
      </w:r>
      <w:r w:rsidRPr="0024425B">
        <w:tab/>
      </w:r>
      <w:r w:rsidR="004D54D3">
        <w:t>23.12.2026</w:t>
      </w:r>
      <w:r w:rsidRPr="0024425B">
        <w:t xml:space="preserve"> – 0</w:t>
      </w:r>
      <w:r w:rsidR="004D54D3">
        <w:t>3</w:t>
      </w:r>
      <w:r w:rsidRPr="0024425B">
        <w:t>. 01. 202</w:t>
      </w:r>
      <w:r>
        <w:t>7</w:t>
      </w:r>
      <w:r w:rsidRPr="0024425B">
        <w:t xml:space="preserve"> </w:t>
      </w:r>
      <w:r w:rsidRPr="0024425B">
        <w:tab/>
      </w:r>
      <w:r>
        <w:t xml:space="preserve">                   </w:t>
      </w:r>
      <w:r w:rsidR="004D54D3">
        <w:t xml:space="preserve">           </w:t>
      </w:r>
      <w:r w:rsidRPr="0024425B">
        <w:t>ZAVŘENO</w:t>
      </w:r>
    </w:p>
    <w:p w14:paraId="50E2726C" w14:textId="77777777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both"/>
      </w:pPr>
      <w:r w:rsidRPr="0024425B">
        <w:t xml:space="preserve">Provoz začíná </w:t>
      </w:r>
      <w:r w:rsidRPr="0024425B">
        <w:tab/>
      </w:r>
      <w:r w:rsidRPr="0024425B">
        <w:tab/>
        <w:t xml:space="preserve">pondělí </w:t>
      </w:r>
      <w:r>
        <w:t>4</w:t>
      </w:r>
      <w:r w:rsidRPr="0024425B">
        <w:t>. 1. 202</w:t>
      </w:r>
      <w:r>
        <w:t>7</w:t>
      </w:r>
      <w:r w:rsidRPr="0024425B">
        <w:tab/>
      </w:r>
      <w:r w:rsidRPr="0024425B">
        <w:tab/>
      </w:r>
      <w:r w:rsidRPr="0024425B">
        <w:tab/>
      </w:r>
      <w:r w:rsidRPr="0024425B">
        <w:tab/>
      </w:r>
    </w:p>
    <w:p w14:paraId="1A4C7B2B" w14:textId="26650757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both"/>
      </w:pPr>
      <w:r w:rsidRPr="0024425B">
        <w:t>Pololetní prázdniny</w:t>
      </w:r>
      <w:r w:rsidRPr="0024425B">
        <w:tab/>
      </w:r>
      <w:r w:rsidRPr="0024425B">
        <w:tab/>
        <w:t xml:space="preserve">pátek </w:t>
      </w:r>
      <w:r>
        <w:t>29.1.2027</w:t>
      </w:r>
      <w:r w:rsidRPr="0024425B">
        <w:t xml:space="preserve">          </w:t>
      </w:r>
      <w:r w:rsidRPr="0024425B">
        <w:tab/>
      </w:r>
      <w:r w:rsidRPr="0024425B">
        <w:tab/>
      </w:r>
      <w:r>
        <w:t xml:space="preserve">                               </w:t>
      </w:r>
      <w:r w:rsidRPr="0024425B">
        <w:t xml:space="preserve"> otevřeno</w:t>
      </w:r>
    </w:p>
    <w:p w14:paraId="031DE39C" w14:textId="4E93F432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both"/>
      </w:pPr>
      <w:r w:rsidRPr="0024425B">
        <w:t>Jarní prázdniny</w:t>
      </w:r>
      <w:r w:rsidRPr="0024425B">
        <w:tab/>
      </w:r>
      <w:r w:rsidR="00F02A70">
        <w:t xml:space="preserve">            </w:t>
      </w:r>
      <w:r w:rsidRPr="0024425B">
        <w:t xml:space="preserve"> </w:t>
      </w:r>
      <w:r w:rsidR="00C434F6">
        <w:t>22.2. – 28.2.2027</w:t>
      </w:r>
      <w:r w:rsidRPr="0024425B">
        <w:t xml:space="preserve"> </w:t>
      </w:r>
      <w:r w:rsidR="00EA09AB">
        <w:tab/>
      </w:r>
      <w:r w:rsidR="00EA09AB">
        <w:tab/>
      </w:r>
      <w:r w:rsidR="00EA09AB">
        <w:tab/>
      </w:r>
      <w:r w:rsidR="00EA09AB">
        <w:tab/>
      </w:r>
      <w:r w:rsidR="00EA09AB">
        <w:tab/>
      </w:r>
      <w:r w:rsidR="00CF79B3">
        <w:t xml:space="preserve">         otevřeno</w:t>
      </w:r>
      <w:r w:rsidR="00EA09AB">
        <w:tab/>
        <w:t xml:space="preserve">         </w:t>
      </w:r>
      <w:r w:rsidRPr="0024425B">
        <w:t>otevřeno</w:t>
      </w:r>
    </w:p>
    <w:p w14:paraId="2CB199FC" w14:textId="51E8F966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both"/>
      </w:pPr>
      <w:r w:rsidRPr="0024425B">
        <w:t>Velikono</w:t>
      </w:r>
      <w:r w:rsidR="00F02A70">
        <w:t xml:space="preserve">ce            </w:t>
      </w:r>
      <w:r w:rsidRPr="0024425B">
        <w:tab/>
      </w:r>
      <w:r w:rsidRPr="0024425B">
        <w:tab/>
      </w:r>
      <w:r w:rsidR="00983504">
        <w:t>26.3. – 29.3. 2027</w:t>
      </w:r>
      <w:r w:rsidRPr="0024425B">
        <w:tab/>
      </w:r>
      <w:r w:rsidR="00EA09AB">
        <w:t xml:space="preserve">                                     </w:t>
      </w:r>
      <w:r w:rsidR="00983504">
        <w:t>ZAVŘENO -  státní svátky</w:t>
      </w:r>
    </w:p>
    <w:p w14:paraId="346D28E0" w14:textId="09D2B752" w:rsidR="00095100" w:rsidRPr="0024425B" w:rsidRDefault="000E5894" w:rsidP="00095100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</w:pPr>
      <w:r w:rsidRPr="0024425B">
        <w:t>Hlavní prázdniny</w:t>
      </w:r>
      <w:r w:rsidR="006947CF">
        <w:t xml:space="preserve"> </w:t>
      </w:r>
      <w:r>
        <w:tab/>
      </w:r>
      <w:r w:rsidR="00983504">
        <w:t>1.7.</w:t>
      </w:r>
      <w:r w:rsidR="005429BA">
        <w:t xml:space="preserve"> – 16.7.2027 (mimo státní svátky</w:t>
      </w:r>
      <w:r w:rsidR="00AB7BBD">
        <w:t xml:space="preserve"> 5.- 6.7.)</w:t>
      </w:r>
      <w:r w:rsidR="00C658CD">
        <w:t xml:space="preserve">                                otevřeno</w:t>
      </w:r>
    </w:p>
    <w:p w14:paraId="5AC5D910" w14:textId="020DB2D4" w:rsidR="000E5894" w:rsidRPr="0024425B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</w:pBdr>
        <w:jc w:val="both"/>
      </w:pPr>
      <w:r w:rsidRPr="0024425B">
        <w:tab/>
      </w:r>
      <w:r w:rsidRPr="0024425B">
        <w:tab/>
      </w:r>
      <w:r w:rsidRPr="0024425B">
        <w:tab/>
        <w:t xml:space="preserve"> </w:t>
      </w:r>
    </w:p>
    <w:p w14:paraId="732523C9" w14:textId="10C4DC1A" w:rsidR="000E5894" w:rsidRPr="001747C6" w:rsidRDefault="000E5894" w:rsidP="000E5894">
      <w:pPr>
        <w:pStyle w:val="Odstavecseseznamem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jc w:val="both"/>
      </w:pPr>
      <w:r w:rsidRPr="0024425B">
        <w:t>Hlavní prázdniny</w:t>
      </w:r>
      <w:r w:rsidRPr="0024425B">
        <w:tab/>
      </w:r>
      <w:r w:rsidR="00C658CD">
        <w:t>17.7. – 31.8.2027</w:t>
      </w:r>
      <w:r w:rsidRPr="0024425B">
        <w:tab/>
      </w:r>
      <w:r w:rsidRPr="0024425B">
        <w:tab/>
        <w:t xml:space="preserve"> </w:t>
      </w:r>
      <w:r w:rsidRPr="0024425B">
        <w:tab/>
      </w:r>
      <w:r>
        <w:t xml:space="preserve">                    </w:t>
      </w:r>
      <w:r w:rsidR="00095100">
        <w:tab/>
      </w:r>
      <w:r w:rsidR="00095100">
        <w:tab/>
      </w:r>
      <w:r w:rsidR="00095100">
        <w:tab/>
      </w:r>
      <w:r>
        <w:t xml:space="preserve"> </w:t>
      </w:r>
      <w:r w:rsidRPr="0024425B">
        <w:t>ZAVŘENO</w:t>
      </w:r>
    </w:p>
    <w:p w14:paraId="72DAC237" w14:textId="77777777" w:rsidR="000E5894" w:rsidRPr="001747C6" w:rsidRDefault="000E5894" w:rsidP="000E5894"/>
    <w:p w14:paraId="4E456245" w14:textId="01A388DB" w:rsidR="00CE1927" w:rsidRDefault="00CE1927" w:rsidP="00CE1927"/>
    <w:p w14:paraId="769E4A8E" w14:textId="77777777" w:rsidR="000E5894" w:rsidRDefault="000E5894" w:rsidP="00CE1927"/>
    <w:p w14:paraId="4329CF83" w14:textId="77777777" w:rsidR="000E5894" w:rsidRPr="001747C6" w:rsidRDefault="000E5894" w:rsidP="00CE1927"/>
    <w:p w14:paraId="5A941790" w14:textId="7E58C481" w:rsidR="00E339E1" w:rsidRDefault="00E339E1" w:rsidP="00CE1927"/>
    <w:p w14:paraId="2E7776DC" w14:textId="77777777" w:rsidR="00E339E1" w:rsidRPr="000910F9" w:rsidRDefault="00E339E1" w:rsidP="00E339E1">
      <w:pPr>
        <w:ind w:left="709"/>
      </w:pPr>
    </w:p>
    <w:p w14:paraId="56D7D000" w14:textId="00EDA57B" w:rsidR="002C7159" w:rsidRPr="00E339E1" w:rsidRDefault="00960CC3" w:rsidP="00E339E1">
      <w:pPr>
        <w:ind w:left="851"/>
        <w:jc w:val="center"/>
        <w:rPr>
          <w:b/>
          <w:sz w:val="40"/>
          <w:szCs w:val="40"/>
          <w:u w:val="single"/>
        </w:rPr>
      </w:pPr>
      <w:r w:rsidRPr="00E339E1">
        <w:rPr>
          <w:b/>
          <w:sz w:val="40"/>
          <w:szCs w:val="40"/>
          <w:u w:val="single"/>
        </w:rPr>
        <w:t>V době prázdnin kroužky a kulturní akce odpadají.</w:t>
      </w:r>
    </w:p>
    <w:sectPr w:rsidR="002C7159" w:rsidRPr="00E339E1" w:rsidSect="00593C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F2995"/>
    <w:multiLevelType w:val="hybridMultilevel"/>
    <w:tmpl w:val="66F404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546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927"/>
    <w:rsid w:val="00023611"/>
    <w:rsid w:val="000402C8"/>
    <w:rsid w:val="000910F9"/>
    <w:rsid w:val="00095100"/>
    <w:rsid w:val="000B57D2"/>
    <w:rsid w:val="000B7505"/>
    <w:rsid w:val="000D1302"/>
    <w:rsid w:val="000E5894"/>
    <w:rsid w:val="00154D1C"/>
    <w:rsid w:val="001747C6"/>
    <w:rsid w:val="001861A3"/>
    <w:rsid w:val="001E359C"/>
    <w:rsid w:val="001F508D"/>
    <w:rsid w:val="00225583"/>
    <w:rsid w:val="0024425B"/>
    <w:rsid w:val="002A340A"/>
    <w:rsid w:val="002C7159"/>
    <w:rsid w:val="002C7184"/>
    <w:rsid w:val="00346DEB"/>
    <w:rsid w:val="003D13E5"/>
    <w:rsid w:val="003E5CCF"/>
    <w:rsid w:val="004422A9"/>
    <w:rsid w:val="0047066B"/>
    <w:rsid w:val="004B10EF"/>
    <w:rsid w:val="004D54D3"/>
    <w:rsid w:val="005429BA"/>
    <w:rsid w:val="00593CDA"/>
    <w:rsid w:val="005A0011"/>
    <w:rsid w:val="00612245"/>
    <w:rsid w:val="00633689"/>
    <w:rsid w:val="00675CCF"/>
    <w:rsid w:val="006947CF"/>
    <w:rsid w:val="006C5B85"/>
    <w:rsid w:val="007534C1"/>
    <w:rsid w:val="00766054"/>
    <w:rsid w:val="007A7EA3"/>
    <w:rsid w:val="00857E91"/>
    <w:rsid w:val="00863512"/>
    <w:rsid w:val="00880511"/>
    <w:rsid w:val="008A0069"/>
    <w:rsid w:val="008B799D"/>
    <w:rsid w:val="009326EC"/>
    <w:rsid w:val="00960CC3"/>
    <w:rsid w:val="00983504"/>
    <w:rsid w:val="00A23CD2"/>
    <w:rsid w:val="00A8261D"/>
    <w:rsid w:val="00A842FC"/>
    <w:rsid w:val="00A87D94"/>
    <w:rsid w:val="00AB7BBD"/>
    <w:rsid w:val="00B35AF7"/>
    <w:rsid w:val="00B50F44"/>
    <w:rsid w:val="00BC3550"/>
    <w:rsid w:val="00BE3A43"/>
    <w:rsid w:val="00BF6CCC"/>
    <w:rsid w:val="00C144DE"/>
    <w:rsid w:val="00C23B04"/>
    <w:rsid w:val="00C40082"/>
    <w:rsid w:val="00C434F6"/>
    <w:rsid w:val="00C56FC5"/>
    <w:rsid w:val="00C658CD"/>
    <w:rsid w:val="00CA145E"/>
    <w:rsid w:val="00CE1927"/>
    <w:rsid w:val="00CF79B3"/>
    <w:rsid w:val="00DC2BD1"/>
    <w:rsid w:val="00DE0428"/>
    <w:rsid w:val="00E209BD"/>
    <w:rsid w:val="00E23288"/>
    <w:rsid w:val="00E339E1"/>
    <w:rsid w:val="00E92C24"/>
    <w:rsid w:val="00EA09AB"/>
    <w:rsid w:val="00EE05EF"/>
    <w:rsid w:val="00F02A70"/>
    <w:rsid w:val="00FD2313"/>
    <w:rsid w:val="00FE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7F1F3"/>
  <w15:docId w15:val="{AD4CB348-9F4E-42EE-B775-1CD12190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7D9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A23CD2"/>
    <w:rPr>
      <w:b/>
      <w:bCs/>
    </w:rPr>
  </w:style>
  <w:style w:type="paragraph" w:styleId="Bezmezer">
    <w:name w:val="No Spacing"/>
    <w:uiPriority w:val="1"/>
    <w:qFormat/>
    <w:rsid w:val="00A23CD2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A23CD2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A23CD2"/>
    <w:rPr>
      <w:i/>
      <w:iCs/>
      <w:color w:val="000000" w:themeColor="text1"/>
      <w:sz w:val="24"/>
      <w:szCs w:val="24"/>
    </w:rPr>
  </w:style>
  <w:style w:type="character" w:styleId="Odkazjemn">
    <w:name w:val="Subtle Reference"/>
    <w:basedOn w:val="Standardnpsmoodstavce"/>
    <w:uiPriority w:val="31"/>
    <w:qFormat/>
    <w:rsid w:val="00A23CD2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A23CD2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A23CD2"/>
    <w:rPr>
      <w:b/>
      <w:bCs/>
      <w:smallCaps/>
      <w:spacing w:val="5"/>
    </w:rPr>
  </w:style>
  <w:style w:type="character" w:styleId="Hypertextovodkaz">
    <w:name w:val="Hyperlink"/>
    <w:basedOn w:val="Standardnpsmoodstavce"/>
    <w:uiPriority w:val="99"/>
    <w:semiHidden/>
    <w:unhideWhenUsed/>
    <w:rsid w:val="00DE0428"/>
    <w:rPr>
      <w:strike w:val="0"/>
      <w:dstrike w:val="0"/>
      <w:color w:val="2259AB"/>
      <w:u w:val="none"/>
      <w:effect w:val="none"/>
    </w:rPr>
  </w:style>
  <w:style w:type="character" w:customStyle="1" w:styleId="athdeliverytime">
    <w:name w:val="ath_delivery_time"/>
    <w:basedOn w:val="Standardnpsmoodstavce"/>
    <w:rsid w:val="00DE0428"/>
  </w:style>
  <w:style w:type="paragraph" w:styleId="Textbubliny">
    <w:name w:val="Balloon Text"/>
    <w:basedOn w:val="Normln"/>
    <w:link w:val="TextbublinyChar"/>
    <w:uiPriority w:val="99"/>
    <w:semiHidden/>
    <w:unhideWhenUsed/>
    <w:rsid w:val="00DE042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042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CE1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0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22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9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87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506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2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3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482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595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248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2422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16337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0474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931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29493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09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35958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1071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5879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68248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2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1859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5887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x_Prace\VELATICE%20M&#352;\Formul&#225;&#345;e\hlavi&#269;kov&#253;%20pap&#237;r%202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F7F76-1C24-4EE9-982B-AE19AA05F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2</Template>
  <TotalTime>11</TotalTime>
  <Pages>1</Pages>
  <Words>190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</dc:creator>
  <cp:lastModifiedBy>Jitka Procházková</cp:lastModifiedBy>
  <cp:revision>17</cp:revision>
  <cp:lastPrinted>2025-07-04T09:41:00Z</cp:lastPrinted>
  <dcterms:created xsi:type="dcterms:W3CDTF">2026-06-22T09:06:00Z</dcterms:created>
  <dcterms:modified xsi:type="dcterms:W3CDTF">2026-10-09T09:31:00Z</dcterms:modified>
</cp:coreProperties>
</file>